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19424" w14:textId="77777777" w:rsidR="0010576F" w:rsidRPr="00C1347A" w:rsidRDefault="0010576F" w:rsidP="0010576F">
      <w:pPr>
        <w:pStyle w:val="Tytu"/>
        <w:spacing w:line="360" w:lineRule="auto"/>
        <w:jc w:val="both"/>
        <w:rPr>
          <w:rStyle w:val="apple-style-span"/>
          <w:b w:val="0"/>
          <w:bCs w:val="0"/>
          <w:color w:val="FF0000"/>
          <w:sz w:val="19"/>
          <w:szCs w:val="19"/>
        </w:rPr>
      </w:pPr>
      <w:r w:rsidRPr="00C1347A">
        <w:rPr>
          <w:rStyle w:val="apple-style-span"/>
          <w:b w:val="0"/>
          <w:bCs w:val="0"/>
          <w:color w:val="FF0000"/>
          <w:sz w:val="19"/>
          <w:szCs w:val="19"/>
        </w:rPr>
        <w:t xml:space="preserve">WÓJT GMINY BROJCE </w:t>
      </w:r>
    </w:p>
    <w:p w14:paraId="06DFE0A9" w14:textId="7238C9D2" w:rsidR="0010576F" w:rsidRPr="00C1347A" w:rsidRDefault="0010576F" w:rsidP="0010576F">
      <w:pPr>
        <w:pStyle w:val="Tytu"/>
        <w:spacing w:after="240" w:line="360" w:lineRule="auto"/>
        <w:jc w:val="both"/>
        <w:rPr>
          <w:b w:val="0"/>
          <w:bCs w:val="0"/>
          <w:i/>
          <w:color w:val="FF0000"/>
          <w:sz w:val="19"/>
          <w:szCs w:val="19"/>
        </w:rPr>
      </w:pPr>
      <w:r w:rsidRPr="00C1347A">
        <w:rPr>
          <w:rStyle w:val="apple-style-span"/>
          <w:b w:val="0"/>
          <w:bCs w:val="0"/>
          <w:i/>
          <w:color w:val="FF0000"/>
          <w:sz w:val="19"/>
          <w:szCs w:val="19"/>
        </w:rPr>
        <w:t>woj. zachodniopomorskie</w:t>
      </w:r>
    </w:p>
    <w:p w14:paraId="7ACF08BE" w14:textId="517F0CE8" w:rsidR="00473C56" w:rsidRPr="00C1347A" w:rsidRDefault="009212D3" w:rsidP="00BD7B07">
      <w:pPr>
        <w:spacing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>PP.6733.</w:t>
      </w:r>
      <w:r w:rsidR="0027586C">
        <w:rPr>
          <w:rFonts w:ascii="Times New Roman" w:hAnsi="Times New Roman" w:cs="Times New Roman"/>
          <w:sz w:val="19"/>
          <w:szCs w:val="19"/>
        </w:rPr>
        <w:t>2</w:t>
      </w:r>
      <w:r w:rsidR="00C1347A" w:rsidRPr="00C1347A">
        <w:rPr>
          <w:rFonts w:ascii="Times New Roman" w:hAnsi="Times New Roman" w:cs="Times New Roman"/>
          <w:sz w:val="19"/>
          <w:szCs w:val="19"/>
        </w:rPr>
        <w:t>.</w:t>
      </w:r>
      <w:r w:rsidR="0090348C">
        <w:rPr>
          <w:rFonts w:ascii="Times New Roman" w:hAnsi="Times New Roman" w:cs="Times New Roman"/>
          <w:sz w:val="19"/>
          <w:szCs w:val="19"/>
        </w:rPr>
        <w:t>9</w:t>
      </w:r>
      <w:r w:rsidR="00C1347A" w:rsidRPr="00C1347A">
        <w:rPr>
          <w:rFonts w:ascii="Times New Roman" w:hAnsi="Times New Roman" w:cs="Times New Roman"/>
          <w:sz w:val="19"/>
          <w:szCs w:val="19"/>
        </w:rPr>
        <w:t>.202</w:t>
      </w:r>
      <w:r w:rsidR="0034038C">
        <w:rPr>
          <w:rFonts w:ascii="Times New Roman" w:hAnsi="Times New Roman" w:cs="Times New Roman"/>
          <w:sz w:val="19"/>
          <w:szCs w:val="19"/>
        </w:rPr>
        <w:t>5</w:t>
      </w:r>
      <w:r w:rsidR="00473C56" w:rsidRPr="00C1347A">
        <w:rPr>
          <w:rFonts w:ascii="Times New Roman" w:hAnsi="Times New Roman" w:cs="Times New Roman"/>
          <w:sz w:val="19"/>
          <w:szCs w:val="19"/>
        </w:rPr>
        <w:t>.</w:t>
      </w:r>
      <w:r w:rsidR="00681701">
        <w:rPr>
          <w:rFonts w:ascii="Times New Roman" w:hAnsi="Times New Roman" w:cs="Times New Roman"/>
          <w:sz w:val="19"/>
          <w:szCs w:val="19"/>
        </w:rPr>
        <w:t>JM</w:t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  <w:r w:rsidR="00473C56" w:rsidRPr="00C1347A">
        <w:rPr>
          <w:rFonts w:ascii="Times New Roman" w:hAnsi="Times New Roman" w:cs="Times New Roman"/>
          <w:sz w:val="19"/>
          <w:szCs w:val="19"/>
        </w:rPr>
        <w:tab/>
      </w:r>
    </w:p>
    <w:p w14:paraId="738F6545" w14:textId="77777777" w:rsidR="0084427F" w:rsidRPr="00C1347A" w:rsidRDefault="0084427F" w:rsidP="0084427F">
      <w:pPr>
        <w:spacing w:after="0" w:line="360" w:lineRule="auto"/>
        <w:jc w:val="center"/>
        <w:rPr>
          <w:rFonts w:ascii="Times New Roman" w:hAnsi="Times New Roman" w:cs="Times New Roman"/>
          <w:b/>
          <w:sz w:val="19"/>
          <w:szCs w:val="19"/>
        </w:rPr>
      </w:pPr>
      <w:r w:rsidRPr="00C1347A">
        <w:rPr>
          <w:rFonts w:ascii="Times New Roman" w:hAnsi="Times New Roman" w:cs="Times New Roman"/>
          <w:b/>
          <w:sz w:val="19"/>
          <w:szCs w:val="19"/>
        </w:rPr>
        <w:t>OBWIESZCZENIE</w:t>
      </w:r>
    </w:p>
    <w:p w14:paraId="5F2CF8D5" w14:textId="77777777" w:rsidR="0084427F" w:rsidRPr="00C1347A" w:rsidRDefault="0084427F" w:rsidP="0084427F">
      <w:pPr>
        <w:spacing w:line="360" w:lineRule="auto"/>
        <w:jc w:val="center"/>
        <w:rPr>
          <w:rFonts w:ascii="Times New Roman" w:hAnsi="Times New Roman" w:cs="Times New Roman"/>
          <w:b/>
          <w:sz w:val="19"/>
          <w:szCs w:val="19"/>
          <w:u w:val="single"/>
        </w:rPr>
      </w:pPr>
      <w:r w:rsidRPr="00C1347A">
        <w:rPr>
          <w:rFonts w:ascii="Times New Roman" w:hAnsi="Times New Roman" w:cs="Times New Roman"/>
          <w:b/>
          <w:sz w:val="19"/>
          <w:szCs w:val="19"/>
          <w:u w:val="single"/>
        </w:rPr>
        <w:t>o wydaniu decyzji o ustaleniu lokalizacji inwestycji celu publicznego</w:t>
      </w:r>
    </w:p>
    <w:p w14:paraId="5B52EB74" w14:textId="5FC2B8AF" w:rsidR="0084427F" w:rsidRPr="00C1347A" w:rsidRDefault="0084427F" w:rsidP="00A17601">
      <w:pPr>
        <w:pStyle w:val="Tytu"/>
        <w:spacing w:before="240" w:line="360" w:lineRule="auto"/>
        <w:jc w:val="both"/>
        <w:rPr>
          <w:sz w:val="19"/>
          <w:szCs w:val="19"/>
        </w:rPr>
      </w:pPr>
      <w:r w:rsidRPr="00C1347A">
        <w:rPr>
          <w:b w:val="0"/>
          <w:sz w:val="19"/>
          <w:szCs w:val="19"/>
        </w:rPr>
        <w:tab/>
        <w:t>Zgodnie z art. 10 ustawy z dnia 14 czerwca 1960 roku Kodeks postępowania admini</w:t>
      </w:r>
      <w:r w:rsidR="001E2C68" w:rsidRPr="00C1347A">
        <w:rPr>
          <w:b w:val="0"/>
          <w:sz w:val="19"/>
          <w:szCs w:val="19"/>
        </w:rPr>
        <w:t>stracyjnego (tj. Dz. U. z 202</w:t>
      </w:r>
      <w:r w:rsidR="00C1347A" w:rsidRPr="00C1347A">
        <w:rPr>
          <w:b w:val="0"/>
          <w:sz w:val="19"/>
          <w:szCs w:val="19"/>
        </w:rPr>
        <w:t>4</w:t>
      </w:r>
      <w:r w:rsidRPr="00C1347A">
        <w:rPr>
          <w:b w:val="0"/>
          <w:sz w:val="19"/>
          <w:szCs w:val="19"/>
        </w:rPr>
        <w:t xml:space="preserve"> roku, poz. </w:t>
      </w:r>
      <w:r w:rsidR="00C1347A" w:rsidRPr="00C1347A">
        <w:rPr>
          <w:b w:val="0"/>
          <w:sz w:val="19"/>
          <w:szCs w:val="19"/>
        </w:rPr>
        <w:t>572</w:t>
      </w:r>
      <w:r w:rsidR="00A762F1" w:rsidRPr="00C1347A">
        <w:rPr>
          <w:b w:val="0"/>
          <w:sz w:val="19"/>
          <w:szCs w:val="19"/>
        </w:rPr>
        <w:t>)</w:t>
      </w:r>
      <w:r w:rsidRPr="00C1347A">
        <w:rPr>
          <w:b w:val="0"/>
          <w:sz w:val="19"/>
          <w:szCs w:val="19"/>
        </w:rPr>
        <w:t xml:space="preserve"> oraz art. 53 ust. 1 ustawy z dnia 27 marca 2003 roku o planowaniu i zagospodarowaniu pr</w:t>
      </w:r>
      <w:r w:rsidR="001E2C68" w:rsidRPr="00C1347A">
        <w:rPr>
          <w:b w:val="0"/>
          <w:sz w:val="19"/>
          <w:szCs w:val="19"/>
        </w:rPr>
        <w:t>zestrzennym (tj. Dz. U. z 202</w:t>
      </w:r>
      <w:r w:rsidR="00C1347A" w:rsidRPr="00C1347A">
        <w:rPr>
          <w:b w:val="0"/>
          <w:sz w:val="19"/>
          <w:szCs w:val="19"/>
        </w:rPr>
        <w:t>4</w:t>
      </w:r>
      <w:r w:rsidRPr="00C1347A">
        <w:rPr>
          <w:b w:val="0"/>
          <w:sz w:val="19"/>
          <w:szCs w:val="19"/>
        </w:rPr>
        <w:t xml:space="preserve"> </w:t>
      </w:r>
      <w:r w:rsidR="001E2C68" w:rsidRPr="00C1347A">
        <w:rPr>
          <w:b w:val="0"/>
          <w:sz w:val="19"/>
          <w:szCs w:val="19"/>
        </w:rPr>
        <w:t xml:space="preserve">roku poz. </w:t>
      </w:r>
      <w:r w:rsidR="00C1347A" w:rsidRPr="00C1347A">
        <w:rPr>
          <w:b w:val="0"/>
          <w:sz w:val="19"/>
          <w:szCs w:val="19"/>
        </w:rPr>
        <w:t>1130</w:t>
      </w:r>
      <w:r w:rsidRPr="00C1347A">
        <w:rPr>
          <w:b w:val="0"/>
          <w:sz w:val="19"/>
          <w:szCs w:val="19"/>
        </w:rPr>
        <w:t>)  Wójt Gminy Brojce</w:t>
      </w:r>
      <w:r w:rsidRPr="00C1347A">
        <w:rPr>
          <w:sz w:val="19"/>
          <w:szCs w:val="19"/>
        </w:rPr>
        <w:t xml:space="preserve"> </w:t>
      </w:r>
    </w:p>
    <w:p w14:paraId="171FA672" w14:textId="77777777" w:rsidR="0084427F" w:rsidRPr="00C1347A" w:rsidRDefault="0084427F" w:rsidP="00A17601">
      <w:pPr>
        <w:pStyle w:val="Tytu"/>
        <w:spacing w:line="360" w:lineRule="auto"/>
        <w:rPr>
          <w:sz w:val="19"/>
          <w:szCs w:val="19"/>
        </w:rPr>
      </w:pPr>
      <w:r w:rsidRPr="00C1347A">
        <w:rPr>
          <w:sz w:val="19"/>
          <w:szCs w:val="19"/>
        </w:rPr>
        <w:t>zawiadamia</w:t>
      </w:r>
    </w:p>
    <w:p w14:paraId="01CD8225" w14:textId="54BA4DF4" w:rsidR="0010576F" w:rsidRPr="00C1347A" w:rsidRDefault="0084427F" w:rsidP="0010576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 xml:space="preserve">że w dniu </w:t>
      </w:r>
      <w:r w:rsidR="0034038C">
        <w:rPr>
          <w:rFonts w:ascii="Times New Roman" w:hAnsi="Times New Roman" w:cs="Times New Roman"/>
          <w:b/>
          <w:sz w:val="19"/>
          <w:szCs w:val="19"/>
          <w:u w:val="single"/>
        </w:rPr>
        <w:t>04 kwietnia</w:t>
      </w:r>
      <w:r w:rsidR="00C1347A" w:rsidRPr="00C1347A">
        <w:rPr>
          <w:rFonts w:ascii="Times New Roman" w:hAnsi="Times New Roman" w:cs="Times New Roman"/>
          <w:b/>
          <w:sz w:val="19"/>
          <w:szCs w:val="19"/>
          <w:u w:val="single"/>
        </w:rPr>
        <w:t xml:space="preserve"> </w:t>
      </w:r>
      <w:r w:rsidR="0010576F" w:rsidRPr="00C1347A">
        <w:rPr>
          <w:rFonts w:ascii="Times New Roman" w:hAnsi="Times New Roman" w:cs="Times New Roman"/>
          <w:b/>
          <w:sz w:val="19"/>
          <w:szCs w:val="19"/>
          <w:u w:val="single"/>
        </w:rPr>
        <w:t>202</w:t>
      </w:r>
      <w:r w:rsidR="00681701">
        <w:rPr>
          <w:rFonts w:ascii="Times New Roman" w:hAnsi="Times New Roman" w:cs="Times New Roman"/>
          <w:b/>
          <w:sz w:val="19"/>
          <w:szCs w:val="19"/>
          <w:u w:val="single"/>
        </w:rPr>
        <w:t xml:space="preserve">5 </w:t>
      </w:r>
      <w:r w:rsidR="001E2C68" w:rsidRPr="00C1347A">
        <w:rPr>
          <w:rFonts w:ascii="Times New Roman" w:hAnsi="Times New Roman" w:cs="Times New Roman"/>
          <w:b/>
          <w:sz w:val="19"/>
          <w:szCs w:val="19"/>
          <w:u w:val="single"/>
        </w:rPr>
        <w:t>roku</w:t>
      </w:r>
      <w:r w:rsidRPr="00C1347A">
        <w:rPr>
          <w:rFonts w:ascii="Times New Roman" w:hAnsi="Times New Roman" w:cs="Times New Roman"/>
          <w:sz w:val="19"/>
          <w:szCs w:val="19"/>
          <w:u w:val="single"/>
        </w:rPr>
        <w:t xml:space="preserve"> </w:t>
      </w:r>
      <w:r w:rsidRPr="00C1347A">
        <w:rPr>
          <w:rFonts w:ascii="Times New Roman" w:hAnsi="Times New Roman" w:cs="Times New Roman"/>
          <w:sz w:val="19"/>
          <w:szCs w:val="19"/>
        </w:rPr>
        <w:t xml:space="preserve">na 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Inwestora </w:t>
      </w:r>
      <w:r w:rsidR="00681701">
        <w:rPr>
          <w:rFonts w:ascii="Times New Roman" w:hAnsi="Times New Roman" w:cs="Times New Roman"/>
          <w:sz w:val="19"/>
          <w:szCs w:val="19"/>
        </w:rPr>
        <w:t>Gminę Brojce ul. Długa 48, 72-304 Brojce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- reprezentowanego przez pełnomocnika </w:t>
      </w:r>
      <w:r w:rsidR="0034038C">
        <w:rPr>
          <w:rFonts w:ascii="Times New Roman" w:hAnsi="Times New Roman" w:cs="Times New Roman"/>
          <w:sz w:val="19"/>
          <w:szCs w:val="19"/>
        </w:rPr>
        <w:t>Marcina Niżniowskiego ul. Szkolna 4, 72-342 Cerkwica</w:t>
      </w:r>
      <w:r w:rsidR="00681701">
        <w:rPr>
          <w:rFonts w:ascii="Times New Roman" w:hAnsi="Times New Roman" w:cs="Times New Roman"/>
          <w:sz w:val="19"/>
          <w:szCs w:val="19"/>
        </w:rPr>
        <w:t>,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 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została wydana decyzja administracyjna </w:t>
      </w:r>
      <w:r w:rsidR="0010576F" w:rsidRPr="00C1347A">
        <w:rPr>
          <w:rFonts w:ascii="Times New Roman" w:hAnsi="Times New Roman" w:cs="Times New Roman"/>
          <w:sz w:val="19"/>
          <w:szCs w:val="19"/>
        </w:rPr>
        <w:t>w sprawie ustaleni</w:t>
      </w:r>
      <w:r w:rsidR="00C1347A" w:rsidRPr="00C1347A">
        <w:rPr>
          <w:rFonts w:ascii="Times New Roman" w:hAnsi="Times New Roman" w:cs="Times New Roman"/>
          <w:sz w:val="19"/>
          <w:szCs w:val="19"/>
        </w:rPr>
        <w:t>a</w:t>
      </w:r>
      <w:r w:rsidR="0010576F" w:rsidRPr="00C1347A">
        <w:rPr>
          <w:rFonts w:ascii="Times New Roman" w:hAnsi="Times New Roman" w:cs="Times New Roman"/>
          <w:sz w:val="19"/>
          <w:szCs w:val="19"/>
        </w:rPr>
        <w:t xml:space="preserve"> lokalizacji inwestycji celu publicznego polegającej na </w:t>
      </w:r>
      <w:r w:rsidR="00681701" w:rsidRPr="00681701">
        <w:rPr>
          <w:rFonts w:ascii="Times New Roman" w:hAnsi="Times New Roman" w:cs="Times New Roman"/>
          <w:b/>
          <w:bCs/>
          <w:i/>
          <w:iCs/>
          <w:sz w:val="19"/>
          <w:szCs w:val="19"/>
        </w:rPr>
        <w:t>„</w:t>
      </w:r>
      <w:r w:rsidR="0027586C">
        <w:rPr>
          <w:rFonts w:ascii="Times New Roman" w:hAnsi="Times New Roman" w:cs="Times New Roman"/>
          <w:b/>
          <w:bCs/>
          <w:i/>
          <w:iCs/>
          <w:sz w:val="19"/>
          <w:szCs w:val="19"/>
        </w:rPr>
        <w:t>P</w:t>
      </w:r>
      <w:r w:rsidR="0034038C">
        <w:rPr>
          <w:rFonts w:ascii="Times New Roman" w:hAnsi="Times New Roman" w:cs="Times New Roman"/>
          <w:b/>
          <w:bCs/>
          <w:i/>
          <w:iCs/>
          <w:sz w:val="19"/>
          <w:szCs w:val="19"/>
        </w:rPr>
        <w:t xml:space="preserve">rzebudowie </w:t>
      </w:r>
      <w:r w:rsidR="0027586C">
        <w:rPr>
          <w:rFonts w:ascii="Times New Roman" w:hAnsi="Times New Roman" w:cs="Times New Roman"/>
          <w:b/>
          <w:bCs/>
          <w:i/>
          <w:iCs/>
          <w:sz w:val="19"/>
          <w:szCs w:val="19"/>
        </w:rPr>
        <w:t>drogi gminnej w zakresie kanalizacji deszczowej</w:t>
      </w:r>
      <w:r w:rsidR="0034038C">
        <w:rPr>
          <w:rFonts w:ascii="Times New Roman" w:hAnsi="Times New Roman" w:cs="Times New Roman"/>
          <w:b/>
          <w:bCs/>
          <w:i/>
          <w:iCs/>
          <w:sz w:val="19"/>
          <w:szCs w:val="19"/>
        </w:rPr>
        <w:t xml:space="preserve"> w m. </w:t>
      </w:r>
      <w:r w:rsidR="0027586C">
        <w:rPr>
          <w:rFonts w:ascii="Times New Roman" w:hAnsi="Times New Roman" w:cs="Times New Roman"/>
          <w:b/>
          <w:bCs/>
          <w:i/>
          <w:iCs/>
          <w:sz w:val="19"/>
          <w:szCs w:val="19"/>
        </w:rPr>
        <w:t>Strzykocin</w:t>
      </w:r>
      <w:r w:rsidR="00C1347A" w:rsidRPr="00C1347A">
        <w:rPr>
          <w:rFonts w:ascii="Times New Roman" w:hAnsi="Times New Roman" w:cs="Times New Roman"/>
          <w:b/>
          <w:i/>
          <w:sz w:val="19"/>
          <w:szCs w:val="19"/>
        </w:rPr>
        <w:t xml:space="preserve">”. </w:t>
      </w:r>
      <w:r w:rsidR="00C1347A" w:rsidRPr="00C1347A">
        <w:rPr>
          <w:rFonts w:ascii="Times New Roman" w:hAnsi="Times New Roman" w:cs="Times New Roman"/>
          <w:sz w:val="19"/>
          <w:szCs w:val="19"/>
        </w:rPr>
        <w:t>Ww. inwestycja planowana jest do realizacji na terenie dział</w:t>
      </w:r>
      <w:r w:rsidR="0027586C">
        <w:rPr>
          <w:rFonts w:ascii="Times New Roman" w:hAnsi="Times New Roman" w:cs="Times New Roman"/>
          <w:sz w:val="19"/>
          <w:szCs w:val="19"/>
        </w:rPr>
        <w:t>ek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 ewidencyjn</w:t>
      </w:r>
      <w:r w:rsidR="0027586C">
        <w:rPr>
          <w:rFonts w:ascii="Times New Roman" w:hAnsi="Times New Roman" w:cs="Times New Roman"/>
          <w:sz w:val="19"/>
          <w:szCs w:val="19"/>
        </w:rPr>
        <w:t xml:space="preserve">ych 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numer </w:t>
      </w:r>
      <w:r w:rsidR="0027586C">
        <w:rPr>
          <w:rFonts w:ascii="Times New Roman" w:hAnsi="Times New Roman" w:cs="Times New Roman"/>
          <w:sz w:val="19"/>
          <w:szCs w:val="19"/>
        </w:rPr>
        <w:t>23, 24, 28/14, 25/13</w:t>
      </w:r>
      <w:r w:rsidR="0043668D">
        <w:rPr>
          <w:rFonts w:ascii="Times New Roman" w:hAnsi="Times New Roman" w:cs="Times New Roman"/>
          <w:sz w:val="19"/>
          <w:szCs w:val="19"/>
        </w:rPr>
        <w:t xml:space="preserve"> 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miejscowość </w:t>
      </w:r>
      <w:r w:rsidR="0027586C">
        <w:rPr>
          <w:rFonts w:ascii="Times New Roman" w:hAnsi="Times New Roman" w:cs="Times New Roman"/>
          <w:sz w:val="19"/>
          <w:szCs w:val="19"/>
        </w:rPr>
        <w:t>Strzykocin</w:t>
      </w:r>
      <w:r w:rsidR="00C1347A" w:rsidRPr="00C1347A">
        <w:rPr>
          <w:rFonts w:ascii="Times New Roman" w:hAnsi="Times New Roman" w:cs="Times New Roman"/>
          <w:sz w:val="19"/>
          <w:szCs w:val="19"/>
        </w:rPr>
        <w:t xml:space="preserve">, obręb ewidencyjny </w:t>
      </w:r>
      <w:r w:rsidR="00F271B1">
        <w:rPr>
          <w:rFonts w:ascii="Times New Roman" w:hAnsi="Times New Roman" w:cs="Times New Roman"/>
          <w:sz w:val="19"/>
          <w:szCs w:val="19"/>
        </w:rPr>
        <w:t>Strzykocin</w:t>
      </w:r>
      <w:r w:rsidR="00C1347A" w:rsidRPr="00C1347A">
        <w:rPr>
          <w:rFonts w:ascii="Times New Roman" w:hAnsi="Times New Roman" w:cs="Times New Roman"/>
          <w:sz w:val="19"/>
          <w:szCs w:val="19"/>
        </w:rPr>
        <w:t>, gmina Brojce</w:t>
      </w:r>
      <w:r w:rsidR="0010576F" w:rsidRPr="00C1347A">
        <w:rPr>
          <w:rFonts w:ascii="Times New Roman" w:hAnsi="Times New Roman" w:cs="Times New Roman"/>
          <w:sz w:val="19"/>
          <w:szCs w:val="19"/>
        </w:rPr>
        <w:t>.</w:t>
      </w:r>
    </w:p>
    <w:p w14:paraId="436AD438" w14:textId="16D191B2" w:rsidR="0084427F" w:rsidRPr="00C1347A" w:rsidRDefault="0084427F" w:rsidP="0010576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>W związku z powyższym informuję, że zgodnie z art. 10 ustawy z dnia 14 czerwca 1960 roku Kodeks postępowania admin</w:t>
      </w:r>
      <w:r w:rsidR="001E2C68" w:rsidRPr="00C1347A">
        <w:rPr>
          <w:rFonts w:ascii="Times New Roman" w:hAnsi="Times New Roman" w:cs="Times New Roman"/>
          <w:sz w:val="19"/>
          <w:szCs w:val="19"/>
        </w:rPr>
        <w:t>istracyjnego (tj. Dz. U. z 202</w:t>
      </w:r>
      <w:r w:rsidR="00C1347A" w:rsidRPr="00C1347A">
        <w:rPr>
          <w:rFonts w:ascii="Times New Roman" w:hAnsi="Times New Roman" w:cs="Times New Roman"/>
          <w:sz w:val="19"/>
          <w:szCs w:val="19"/>
        </w:rPr>
        <w:t>4</w:t>
      </w:r>
      <w:r w:rsidRPr="00C1347A">
        <w:rPr>
          <w:rFonts w:ascii="Times New Roman" w:hAnsi="Times New Roman" w:cs="Times New Roman"/>
          <w:sz w:val="19"/>
          <w:szCs w:val="19"/>
        </w:rPr>
        <w:t xml:space="preserve"> roku poz. </w:t>
      </w:r>
      <w:r w:rsidR="00C1347A" w:rsidRPr="00C1347A">
        <w:rPr>
          <w:rFonts w:ascii="Times New Roman" w:hAnsi="Times New Roman" w:cs="Times New Roman"/>
          <w:sz w:val="19"/>
          <w:szCs w:val="19"/>
        </w:rPr>
        <w:t>572</w:t>
      </w:r>
      <w:r w:rsidRPr="00C1347A">
        <w:rPr>
          <w:rFonts w:ascii="Times New Roman" w:hAnsi="Times New Roman" w:cs="Times New Roman"/>
          <w:sz w:val="19"/>
          <w:szCs w:val="19"/>
        </w:rPr>
        <w:t>) strony mają prawo do zapoznania się z wydaną decyzją ustalającą lokalizacje inwestycji celu publicznego oraz zgromadzonym materiałem dowodowym w sprawie w siedzibie Gminy w Brojcach ul. Dł</w:t>
      </w:r>
      <w:r w:rsidR="00A36778" w:rsidRPr="00C1347A">
        <w:rPr>
          <w:rFonts w:ascii="Times New Roman" w:hAnsi="Times New Roman" w:cs="Times New Roman"/>
          <w:sz w:val="19"/>
          <w:szCs w:val="19"/>
        </w:rPr>
        <w:t>uga 48, 72-304 Brojce pok. nr 1</w:t>
      </w:r>
      <w:r w:rsidRPr="00C1347A">
        <w:rPr>
          <w:rFonts w:ascii="Times New Roman" w:hAnsi="Times New Roman" w:cs="Times New Roman"/>
          <w:sz w:val="19"/>
          <w:szCs w:val="19"/>
        </w:rPr>
        <w:t xml:space="preserve"> (tel. 913861194 wew. </w:t>
      </w:r>
      <w:r w:rsidR="00A17601" w:rsidRPr="00C1347A">
        <w:rPr>
          <w:rFonts w:ascii="Times New Roman" w:hAnsi="Times New Roman" w:cs="Times New Roman"/>
          <w:sz w:val="19"/>
          <w:szCs w:val="19"/>
        </w:rPr>
        <w:t>1</w:t>
      </w:r>
      <w:r w:rsidRPr="00C1347A">
        <w:rPr>
          <w:rFonts w:ascii="Times New Roman" w:hAnsi="Times New Roman" w:cs="Times New Roman"/>
          <w:sz w:val="19"/>
          <w:szCs w:val="19"/>
        </w:rPr>
        <w:t xml:space="preserve">) - </w:t>
      </w:r>
      <w:r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>w terminie 14 dni od daty ukazani</w:t>
      </w:r>
      <w:r w:rsidR="001E2C68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a się niniejszego obwieszczenia, tj. od </w:t>
      </w:r>
      <w:r w:rsidR="00681701">
        <w:rPr>
          <w:rFonts w:ascii="Times New Roman" w:hAnsi="Times New Roman" w:cs="Times New Roman"/>
          <w:b/>
          <w:bCs/>
          <w:sz w:val="19"/>
          <w:szCs w:val="19"/>
          <w:u w:val="single"/>
        </w:rPr>
        <w:t>0</w:t>
      </w:r>
      <w:r w:rsidR="0043668D">
        <w:rPr>
          <w:rFonts w:ascii="Times New Roman" w:hAnsi="Times New Roman" w:cs="Times New Roman"/>
          <w:b/>
          <w:bCs/>
          <w:sz w:val="19"/>
          <w:szCs w:val="19"/>
          <w:u w:val="single"/>
        </w:rPr>
        <w:t>4</w:t>
      </w:r>
      <w:r w:rsidR="00C1347A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</w:t>
      </w:r>
      <w:r w:rsidR="0043668D">
        <w:rPr>
          <w:rFonts w:ascii="Times New Roman" w:hAnsi="Times New Roman" w:cs="Times New Roman"/>
          <w:b/>
          <w:bCs/>
          <w:sz w:val="19"/>
          <w:szCs w:val="19"/>
          <w:u w:val="single"/>
        </w:rPr>
        <w:t>Kwietnia</w:t>
      </w:r>
      <w:r w:rsidR="00C1347A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</w:t>
      </w:r>
      <w:r w:rsidR="0010576F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202</w:t>
      </w:r>
      <w:r w:rsidR="00681701">
        <w:rPr>
          <w:rFonts w:ascii="Times New Roman" w:hAnsi="Times New Roman" w:cs="Times New Roman"/>
          <w:b/>
          <w:bCs/>
          <w:sz w:val="19"/>
          <w:szCs w:val="19"/>
          <w:u w:val="single"/>
        </w:rPr>
        <w:t>5</w:t>
      </w:r>
      <w:r w:rsidR="001E2C68" w:rsidRPr="00C1347A">
        <w:rPr>
          <w:rFonts w:ascii="Times New Roman" w:hAnsi="Times New Roman" w:cs="Times New Roman"/>
          <w:b/>
          <w:bCs/>
          <w:sz w:val="19"/>
          <w:szCs w:val="19"/>
          <w:u w:val="single"/>
        </w:rPr>
        <w:t xml:space="preserve"> roku.</w:t>
      </w:r>
    </w:p>
    <w:p w14:paraId="745C4986" w14:textId="77777777" w:rsidR="0084427F" w:rsidRPr="00C1347A" w:rsidRDefault="0084427F" w:rsidP="008442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 xml:space="preserve">Mając na uwadze powyższe informuję, że </w:t>
      </w:r>
      <w:r w:rsidRPr="00C1347A">
        <w:rPr>
          <w:rFonts w:ascii="Times New Roman" w:hAnsi="Times New Roman" w:cs="Times New Roman"/>
          <w:b/>
          <w:sz w:val="19"/>
          <w:szCs w:val="19"/>
          <w:u w:val="single"/>
        </w:rPr>
        <w:t>od ww. decyzji administracyjnej służy stronie postępowania prawo do wniesienia odwołanie do Samorządowego Kolegium Odwoławczego w Szczecinie, skierowane za pośrednictwem Wójta Gminy Brojce w terminie 14 dni od daty jej doręczenia (lub ogłoszenia).</w:t>
      </w:r>
      <w:r w:rsidRPr="00C1347A">
        <w:rPr>
          <w:rFonts w:ascii="Times New Roman" w:hAnsi="Times New Roman" w:cs="Times New Roman"/>
          <w:sz w:val="19"/>
          <w:szCs w:val="19"/>
        </w:rPr>
        <w:t xml:space="preserve"> W trakcie biegu terminu do wniesienia odwołania, strona może zrzec się prawa do wniesienia odwołania wobec organu administracji publicznej, który wydał decyzję. Z dniem doręczenia organowi administracji publicznej oświadczenia o zrzeczeniu się prawa do wniesienia odwołania przez ostatnią ze stron postępowania, decyzja staje się ostateczna.</w:t>
      </w:r>
    </w:p>
    <w:p w14:paraId="27FC1973" w14:textId="4058B296" w:rsidR="00A762F1" w:rsidRDefault="0084427F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C1347A">
        <w:rPr>
          <w:rFonts w:ascii="Times New Roman" w:hAnsi="Times New Roman" w:cs="Times New Roman"/>
          <w:sz w:val="19"/>
          <w:szCs w:val="19"/>
        </w:rPr>
        <w:tab/>
        <w:t>Zgodnie z art. 41 §1 K. p. a. w toku postępowania strony oraz ich przedstawiciele i pełnomocnicy mają obowiązek zawiadomić organ administracji publicznej o każdej zmianie swego adresu, zgodnie z § 2 w razie zaniedbania obowiązku określonego w § 1 doręczenia pisma pod dotychczasowym adresem ma skutek prawny.</w:t>
      </w:r>
    </w:p>
    <w:p w14:paraId="21ADF5F6" w14:textId="22DAB84D" w:rsidR="0043668D" w:rsidRPr="0094475D" w:rsidRDefault="009C16DD" w:rsidP="0084427F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 w:rsidR="0094475D" w:rsidRPr="0094475D">
        <w:rPr>
          <w:rFonts w:ascii="Times New Roman" w:hAnsi="Times New Roman" w:cs="Times New Roman"/>
          <w:color w:val="FF0000"/>
          <w:sz w:val="19"/>
          <w:szCs w:val="19"/>
        </w:rPr>
        <w:t>Wójt Gminy Brojce</w:t>
      </w:r>
    </w:p>
    <w:p w14:paraId="6305FE46" w14:textId="6A489071" w:rsidR="0094475D" w:rsidRPr="0094475D" w:rsidRDefault="0094475D" w:rsidP="0084427F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19"/>
          <w:szCs w:val="19"/>
        </w:rPr>
      </w:pP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</w:r>
      <w:r>
        <w:rPr>
          <w:rFonts w:ascii="Times New Roman" w:hAnsi="Times New Roman" w:cs="Times New Roman"/>
          <w:color w:val="FF0000"/>
          <w:sz w:val="19"/>
          <w:szCs w:val="19"/>
        </w:rPr>
        <w:tab/>
        <w:t xml:space="preserve">    Michał Zinowik</w:t>
      </w:r>
    </w:p>
    <w:p w14:paraId="02D99F13" w14:textId="77777777" w:rsidR="0043668D" w:rsidRDefault="0043668D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</w:p>
    <w:p w14:paraId="28D172E3" w14:textId="77777777" w:rsidR="0094475D" w:rsidRDefault="0094475D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</w:p>
    <w:p w14:paraId="72F83DF8" w14:textId="62105D20" w:rsidR="0084427F" w:rsidRPr="00C1347A" w:rsidRDefault="0084427F" w:rsidP="0084427F">
      <w:p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C1347A">
        <w:rPr>
          <w:rFonts w:ascii="Times New Roman" w:hAnsi="Times New Roman" w:cs="Times New Roman"/>
          <w:sz w:val="19"/>
          <w:szCs w:val="19"/>
          <w:u w:val="single"/>
        </w:rPr>
        <w:t>Otrzymują:</w:t>
      </w:r>
    </w:p>
    <w:p w14:paraId="39C035AA" w14:textId="77777777" w:rsidR="003119E1" w:rsidRPr="006B7B42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 xml:space="preserve">Przewodniczący Rady Gminy Brojce Piotr Łakomy </w:t>
      </w:r>
    </w:p>
    <w:p w14:paraId="1DD79220" w14:textId="77777777" w:rsidR="003119E1" w:rsidRPr="000C4778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6B7B42">
        <w:rPr>
          <w:rFonts w:ascii="Times New Roman" w:hAnsi="Times New Roman" w:cs="Times New Roman"/>
          <w:sz w:val="19"/>
          <w:szCs w:val="19"/>
        </w:rPr>
        <w:t>Tablica ogłoszeń i BIP Urzędu Gminy Brojce</w:t>
      </w:r>
    </w:p>
    <w:p w14:paraId="720DA785" w14:textId="2C32AD12" w:rsidR="003119E1" w:rsidRPr="003119E1" w:rsidRDefault="003119E1" w:rsidP="003119E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19"/>
          <w:szCs w:val="19"/>
          <w:u w:val="single"/>
        </w:rPr>
      </w:pPr>
      <w:r w:rsidRPr="006B7B42">
        <w:rPr>
          <w:rFonts w:ascii="Times New Roman" w:hAnsi="Times New Roman" w:cs="Times New Roman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 xml:space="preserve">Tablica </w:t>
      </w:r>
      <w:r w:rsidRPr="006B7B42">
        <w:rPr>
          <w:rFonts w:ascii="Times New Roman" w:hAnsi="Times New Roman" w:cs="Times New Roman"/>
          <w:sz w:val="19"/>
          <w:szCs w:val="19"/>
        </w:rPr>
        <w:t xml:space="preserve"> ogłoszeń</w:t>
      </w:r>
      <w:r>
        <w:rPr>
          <w:rFonts w:ascii="Times New Roman" w:hAnsi="Times New Roman" w:cs="Times New Roman"/>
          <w:sz w:val="19"/>
          <w:szCs w:val="19"/>
        </w:rPr>
        <w:t xml:space="preserve"> Sołectwa </w:t>
      </w:r>
      <w:r w:rsidR="00F271B1">
        <w:rPr>
          <w:rFonts w:ascii="Times New Roman" w:hAnsi="Times New Roman" w:cs="Times New Roman"/>
          <w:sz w:val="19"/>
          <w:szCs w:val="19"/>
        </w:rPr>
        <w:t>Strzykocin</w:t>
      </w:r>
    </w:p>
    <w:p w14:paraId="1306CDD1" w14:textId="6DEEBBCB" w:rsidR="003119E1" w:rsidRPr="003119E1" w:rsidRDefault="003119E1" w:rsidP="003119E1">
      <w:pPr>
        <w:pStyle w:val="Akapitzlis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i/>
          <w:sz w:val="19"/>
          <w:szCs w:val="19"/>
        </w:rPr>
      </w:pPr>
      <w:r w:rsidRPr="003119E1">
        <w:rPr>
          <w:rFonts w:ascii="Times New Roman" w:hAnsi="Times New Roman" w:cs="Times New Roman"/>
          <w:sz w:val="19"/>
          <w:szCs w:val="19"/>
        </w:rPr>
        <w:t xml:space="preserve">A/a </w:t>
      </w:r>
      <w:r w:rsidRPr="003119E1">
        <w:rPr>
          <w:rFonts w:ascii="Times New Roman" w:hAnsi="Times New Roman" w:cs="Times New Roman"/>
          <w:sz w:val="19"/>
          <w:szCs w:val="19"/>
        </w:rPr>
        <w:tab/>
      </w:r>
    </w:p>
    <w:p w14:paraId="3B09798D" w14:textId="6D13B77D" w:rsidR="001E2C68" w:rsidRPr="003119E1" w:rsidRDefault="003119E1" w:rsidP="003119E1">
      <w:pPr>
        <w:pStyle w:val="Akapitzlist"/>
        <w:spacing w:after="0" w:line="360" w:lineRule="auto"/>
        <w:jc w:val="center"/>
        <w:rPr>
          <w:rFonts w:ascii="Times New Roman" w:hAnsi="Times New Roman" w:cs="Times New Roman"/>
          <w:i/>
          <w:sz w:val="19"/>
          <w:szCs w:val="19"/>
        </w:rPr>
      </w:pP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 w:rsidRPr="003119E1"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>S</w:t>
      </w:r>
      <w:r w:rsidR="001E2C68" w:rsidRPr="003119E1">
        <w:rPr>
          <w:rFonts w:ascii="Times New Roman" w:hAnsi="Times New Roman" w:cs="Times New Roman"/>
          <w:i/>
          <w:sz w:val="19"/>
          <w:szCs w:val="19"/>
        </w:rPr>
        <w:t xml:space="preserve">prawę prowadzi: </w:t>
      </w:r>
      <w:r>
        <w:rPr>
          <w:rFonts w:ascii="Times New Roman" w:hAnsi="Times New Roman" w:cs="Times New Roman"/>
          <w:i/>
          <w:sz w:val="19"/>
          <w:szCs w:val="19"/>
        </w:rPr>
        <w:t>Joanna Murawska tel. 913861194 wew. 1</w:t>
      </w:r>
    </w:p>
    <w:sectPr w:rsidR="001E2C68" w:rsidRPr="003119E1" w:rsidSect="00AD689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993" w:footer="8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2E12A" w14:textId="77777777" w:rsidR="00D53129" w:rsidRDefault="00D53129" w:rsidP="00F00EF4">
      <w:pPr>
        <w:spacing w:after="0" w:line="240" w:lineRule="auto"/>
      </w:pPr>
      <w:r>
        <w:separator/>
      </w:r>
    </w:p>
  </w:endnote>
  <w:endnote w:type="continuationSeparator" w:id="0">
    <w:p w14:paraId="4E0A6C90" w14:textId="77777777" w:rsidR="00D53129" w:rsidRDefault="00D53129" w:rsidP="00F00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22576105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10570607"/>
          <w:docPartObj>
            <w:docPartGallery w:val="Page Numbers (Top of Page)"/>
            <w:docPartUnique/>
          </w:docPartObj>
        </w:sdtPr>
        <w:sdtContent>
          <w:p w14:paraId="0073FABB" w14:textId="77777777" w:rsidR="00A67DA9" w:rsidRDefault="00947428" w:rsidP="00D4049D">
            <w:pPr>
              <w:pStyle w:val="Stopka"/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A756EE4" wp14:editId="762BD773">
                      <wp:simplePos x="0" y="0"/>
                      <wp:positionH relativeFrom="column">
                        <wp:posOffset>2270125</wp:posOffset>
                      </wp:positionH>
                      <wp:positionV relativeFrom="paragraph">
                        <wp:posOffset>85725</wp:posOffset>
                      </wp:positionV>
                      <wp:extent cx="1209675" cy="723900"/>
                      <wp:effectExtent l="12700" t="9525" r="6350" b="9525"/>
                      <wp:wrapNone/>
                      <wp:docPr id="7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9675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D2B6C4" w14:textId="77777777" w:rsidR="001536F8" w:rsidRDefault="001A65A7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NIP 857-184-15-24</w:t>
                                  </w:r>
                                </w:p>
                                <w:p w14:paraId="75BA71FA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Tel. (91)3861194</w:t>
                                  </w:r>
                                </w:p>
                                <w:p w14:paraId="0CB3744B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Faks (91) 3661186</w:t>
                                  </w:r>
                                </w:p>
                                <w:p w14:paraId="5B810715" w14:textId="77777777" w:rsidR="001536F8" w:rsidRPr="00A304E6" w:rsidRDefault="001536F8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756EE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178.75pt;margin-top:6.75pt;width:95.25pt;height:5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" strokecolor="white [3212]">
                      <v:textbox>
                        <w:txbxContent>
                          <w:p w14:paraId="73D2B6C4" w14:textId="77777777" w:rsidR="001536F8" w:rsidRDefault="001A65A7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NIP 857-184-15-24</w:t>
                            </w:r>
                          </w:p>
                          <w:p w14:paraId="75BA71FA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Tel. (91)3861194</w:t>
                            </w:r>
                          </w:p>
                          <w:p w14:paraId="0CB3744B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Faks (91) 3661186</w:t>
                            </w:r>
                          </w:p>
                          <w:p w14:paraId="5B810715" w14:textId="77777777" w:rsidR="001536F8" w:rsidRPr="00A304E6" w:rsidRDefault="001536F8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F54094" wp14:editId="7DBB3385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85725</wp:posOffset>
                      </wp:positionV>
                      <wp:extent cx="904875" cy="779145"/>
                      <wp:effectExtent l="10795" t="9525" r="8255" b="11430"/>
                      <wp:wrapNone/>
                      <wp:docPr id="6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779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721F07" w14:textId="77777777" w:rsidR="00A304E6" w:rsidRP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Gmina Brojce</w:t>
                                  </w:r>
                                </w:p>
                                <w:p w14:paraId="601D2662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ul. Długa 48</w:t>
                                  </w:r>
                                </w:p>
                                <w:p w14:paraId="59566B72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72-304 Brojce</w:t>
                                  </w:r>
                                </w:p>
                                <w:p w14:paraId="6364D931" w14:textId="77777777" w:rsidR="00B67FE0" w:rsidRDefault="00B67FE0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EED1268" w14:textId="77777777" w:rsidR="001A65A7" w:rsidRPr="00A304E6" w:rsidRDefault="001A65A7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54094" id="Text Box 18" o:spid="_x0000_s1027" type="#_x0000_t202" style="position:absolute;left:0;text-align:left;margin-left:96.1pt;margin-top:6.75pt;width:71.25pt;height:61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" strokecolor="white [3212]">
                      <v:textbox>
                        <w:txbxContent>
                          <w:p w14:paraId="27721F07" w14:textId="77777777" w:rsidR="00A304E6" w:rsidRP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Gmina Brojce</w:t>
                            </w:r>
                          </w:p>
                          <w:p w14:paraId="601D2662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ul. Długa 48</w:t>
                            </w:r>
                          </w:p>
                          <w:p w14:paraId="59566B72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72-304 Brojce</w:t>
                            </w:r>
                          </w:p>
                          <w:p w14:paraId="6364D931" w14:textId="77777777" w:rsidR="00B67FE0" w:rsidRDefault="00B67FE0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2EED1268" w14:textId="77777777" w:rsidR="001A65A7" w:rsidRPr="00A304E6" w:rsidRDefault="001A65A7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11B479A5" wp14:editId="53AB5A06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93345</wp:posOffset>
                      </wp:positionV>
                      <wp:extent cx="1310005" cy="533400"/>
                      <wp:effectExtent l="12065" t="7620" r="11430" b="11430"/>
                      <wp:wrapNone/>
                      <wp:docPr id="5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000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60C878" w14:textId="77777777" w:rsidR="009D1905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CF7ACA4" w14:textId="77777777" w:rsidR="00575E43" w:rsidRPr="006E12DD" w:rsidRDefault="00575E43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6E12DD"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  <w:t>skrytka odbiorcza:</w:t>
                                  </w:r>
                                </w:p>
                                <w:p w14:paraId="64A6CB98" w14:textId="77777777" w:rsidR="009D1905" w:rsidRPr="00A304E6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6E12DD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/q00re71nco/skrytka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479A5" id="Text Box 22" o:spid="_x0000_s1028" type="#_x0000_t202" style="position:absolute;left:0;text-align:left;margin-left:-5.8pt;margin-top:7.35pt;width:103.15pt;height:4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" strokecolor="white [3212]">
                      <v:textbox>
                        <w:txbxContent>
                          <w:p w14:paraId="7560C878" w14:textId="77777777" w:rsidR="009D1905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1CF7ACA4" w14:textId="77777777" w:rsidR="00575E43" w:rsidRPr="006E12DD" w:rsidRDefault="00575E43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6E12DD"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  <w:t>skrytka odbiorcza:</w:t>
                            </w:r>
                          </w:p>
                          <w:p w14:paraId="64A6CB98" w14:textId="77777777" w:rsidR="009D1905" w:rsidRPr="00A304E6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6E12DD">
                              <w:rPr>
                                <w:i/>
                                <w:sz w:val="18"/>
                                <w:szCs w:val="18"/>
                              </w:rPr>
                              <w:t>/q00re71nco/skrytka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6FA98306" wp14:editId="55147E21">
                      <wp:simplePos x="0" y="0"/>
                      <wp:positionH relativeFrom="column">
                        <wp:posOffset>3633470</wp:posOffset>
                      </wp:positionH>
                      <wp:positionV relativeFrom="paragraph">
                        <wp:posOffset>85725</wp:posOffset>
                      </wp:positionV>
                      <wp:extent cx="2200275" cy="866775"/>
                      <wp:effectExtent l="13970" t="9525" r="5080" b="9525"/>
                      <wp:wrapNone/>
                      <wp:docPr id="3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923066" w14:textId="77777777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email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:ugbrojce@post.pl</w:t>
                                  </w:r>
                                </w:p>
                                <w:p w14:paraId="7A57B210" w14:textId="1780B7CA" w:rsidR="001A65A7" w:rsidRPr="00575E43" w:rsidRDefault="001A65A7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: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://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.brojce.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net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.pl</w:t>
                                  </w:r>
                                </w:p>
                                <w:p w14:paraId="1156F711" w14:textId="050AC2CC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Strona www: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</w:t>
                                  </w:r>
                                  <w:r w:rsidR="00A17601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s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://brojce.net.pl</w:t>
                                  </w:r>
                                </w:p>
                                <w:p w14:paraId="50510657" w14:textId="77777777" w:rsidR="00B60A6F" w:rsidRPr="00575E43" w:rsidRDefault="00B60A6F" w:rsidP="00B60A6F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A98306" id="Text Box 20" o:spid="_x0000_s1029" type="#_x0000_t202" style="position:absolute;left:0;text-align:left;margin-left:286.1pt;margin-top:6.75pt;width:173.25pt;height:68.2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" strokecolor="white [3212]">
                      <v:textbox>
                        <w:txbxContent>
                          <w:p w14:paraId="63923066" w14:textId="77777777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email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:ugbrojce@post.pl</w:t>
                            </w:r>
                          </w:p>
                          <w:p w14:paraId="7A57B210" w14:textId="1780B7CA" w:rsidR="001A65A7" w:rsidRPr="00575E43" w:rsidRDefault="001A65A7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s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://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.brojce.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net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.pl</w:t>
                            </w:r>
                          </w:p>
                          <w:p w14:paraId="1156F711" w14:textId="050AC2CC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Strona www: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</w:t>
                            </w:r>
                            <w:r w:rsidR="00A17601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s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://brojce.net.pl</w:t>
                            </w:r>
                          </w:p>
                          <w:p w14:paraId="50510657" w14:textId="77777777" w:rsidR="00B60A6F" w:rsidRPr="00575E43" w:rsidRDefault="00B60A6F" w:rsidP="00B60A6F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E37A90F" wp14:editId="085D5B9A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9525</wp:posOffset>
                      </wp:positionV>
                      <wp:extent cx="5800725" cy="0"/>
                      <wp:effectExtent l="42545" t="47625" r="43180" b="47625"/>
                      <wp:wrapNone/>
                      <wp:docPr id="1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00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 type="diamond" w="sm" len="sm"/>
                                <a:tailEnd type="diamond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00AAB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4.1pt;margin-top:.75pt;width:456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" strokecolor="gray [1629]" strokeweight="1pt">
                      <v:stroke startarrow="diamond" startarrowwidth="narrow" startarrowlength="short" endarrow="diamond" endarrowwidth="narrow" endarrowlength="short"/>
                    </v:shape>
                  </w:pict>
                </mc:Fallback>
              </mc:AlternateContent>
            </w:r>
          </w:p>
          <w:p w14:paraId="7C6679F3" w14:textId="77777777" w:rsidR="00D4049D" w:rsidRPr="00D4049D" w:rsidRDefault="006E12DD" w:rsidP="001A65A7">
            <w:pPr>
              <w:pStyle w:val="Stopka"/>
              <w:tabs>
                <w:tab w:val="clear" w:pos="9072"/>
                <w:tab w:val="right" w:pos="9214"/>
              </w:tabs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</w:rPr>
              <w:drawing>
                <wp:anchor distT="0" distB="0" distL="114300" distR="114300" simplePos="0" relativeHeight="251674624" behindDoc="0" locked="0" layoutInCell="1" allowOverlap="1" wp14:anchorId="008FCA70" wp14:editId="2755D39A">
                  <wp:simplePos x="0" y="0"/>
                  <wp:positionH relativeFrom="column">
                    <wp:posOffset>18390</wp:posOffset>
                  </wp:positionH>
                  <wp:positionV relativeFrom="paragraph">
                    <wp:posOffset>25705</wp:posOffset>
                  </wp:positionV>
                  <wp:extent cx="763676" cy="153619"/>
                  <wp:effectExtent l="19050" t="0" r="0" b="0"/>
                  <wp:wrapNone/>
                  <wp:docPr id="4" name="Obraz 2" descr="EPUAP_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UAP_logo.jpg"/>
                          <pic:cNvPicPr/>
                        </pic:nvPicPr>
                        <pic:blipFill>
                          <a:blip r:embed="rId1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676" cy="153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4049D" w:rsidRPr="00D4049D">
              <w:rPr>
                <w:sz w:val="16"/>
                <w:szCs w:val="16"/>
              </w:rPr>
              <w:t xml:space="preserve">Strona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PAGE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A36778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  <w:r w:rsidR="00D4049D" w:rsidRPr="00D4049D">
              <w:rPr>
                <w:sz w:val="16"/>
                <w:szCs w:val="16"/>
              </w:rPr>
              <w:t xml:space="preserve"> z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NUMPAGES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A36778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14:paraId="02614AF4" w14:textId="77777777" w:rsidR="00693200" w:rsidRPr="00D60820" w:rsidRDefault="00693200" w:rsidP="00B60A6F">
    <w:pPr>
      <w:pStyle w:val="Stopka"/>
      <w:ind w:firstLine="709"/>
      <w:jc w:val="cen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CC9BC" w14:textId="77777777" w:rsidR="00D53129" w:rsidRDefault="00D53129" w:rsidP="00F00EF4">
      <w:pPr>
        <w:spacing w:after="0" w:line="240" w:lineRule="auto"/>
      </w:pPr>
      <w:r>
        <w:separator/>
      </w:r>
    </w:p>
  </w:footnote>
  <w:footnote w:type="continuationSeparator" w:id="0">
    <w:p w14:paraId="34DF6BA3" w14:textId="77777777" w:rsidR="00D53129" w:rsidRDefault="00D53129" w:rsidP="00F00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77992" w14:textId="77777777" w:rsidR="00F00EF4" w:rsidRDefault="00000000">
    <w:pPr>
      <w:pStyle w:val="Nagwek"/>
    </w:pPr>
    <w:r>
      <w:rPr>
        <w:noProof/>
      </w:rPr>
      <w:pict w14:anchorId="789974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6" o:spid="_x0000_s1026" type="#_x0000_t75" style="position:absolute;margin-left:0;margin-top:0;width:595.2pt;height:841.8pt;z-index:-251658240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2358" w:type="pct"/>
      <w:tblInd w:w="5927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744"/>
      <w:gridCol w:w="2534"/>
    </w:tblGrid>
    <w:tr w:rsidR="00C54A0C" w:rsidRPr="001C2C73" w14:paraId="1E7AD4BB" w14:textId="77777777" w:rsidTr="00A17601">
      <w:tc>
        <w:tcPr>
          <w:tcW w:w="2038" w:type="pct"/>
          <w:vAlign w:val="center"/>
        </w:tcPr>
        <w:p w14:paraId="7295586A" w14:textId="77777777" w:rsidR="001C2C73" w:rsidRPr="001C2C73" w:rsidRDefault="005963AA" w:rsidP="00237843">
          <w:pPr>
            <w:pStyle w:val="Nagwek"/>
            <w:ind w:right="-115"/>
            <w:jc w:val="right"/>
            <w:rPr>
              <w:bCs/>
              <w:i/>
              <w:noProof/>
              <w:color w:val="76923C" w:themeColor="accent3" w:themeShade="BF"/>
            </w:rPr>
          </w:pPr>
          <w:r>
            <w:rPr>
              <w:bCs/>
              <w:i/>
              <w:noProof/>
            </w:rPr>
            <w:drawing>
              <wp:anchor distT="0" distB="0" distL="114300" distR="114300" simplePos="0" relativeHeight="251662336" behindDoc="0" locked="0" layoutInCell="1" allowOverlap="1" wp14:anchorId="320951AF" wp14:editId="2A8F80DD">
                <wp:simplePos x="0" y="0"/>
                <wp:positionH relativeFrom="column">
                  <wp:posOffset>-3676015</wp:posOffset>
                </wp:positionH>
                <wp:positionV relativeFrom="paragraph">
                  <wp:posOffset>-525780</wp:posOffset>
                </wp:positionV>
                <wp:extent cx="608330" cy="665480"/>
                <wp:effectExtent l="19050" t="0" r="1270" b="0"/>
                <wp:wrapNone/>
                <wp:docPr id="2" name="Obraz 1" descr="herb-brojce-270x3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erb-brojce-270x300.png"/>
                        <pic:cNvPicPr/>
                      </pic:nvPicPr>
                      <pic:blipFill>
                        <a:blip r:embed="rId1">
                          <a:grayscl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8330" cy="665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1C2C73" w:rsidRPr="001C2C73">
            <w:rPr>
              <w:bCs/>
              <w:i/>
            </w:rPr>
            <w:t>Brojce</w:t>
          </w:r>
          <w:r w:rsidR="00AA6201">
            <w:rPr>
              <w:bCs/>
              <w:i/>
            </w:rPr>
            <w:t>,</w:t>
          </w:r>
        </w:p>
      </w:tc>
      <w:sdt>
        <w:sdtPr>
          <w:rPr>
            <w:i/>
          </w:rPr>
          <w:alias w:val="Data"/>
          <w:id w:val="22576024"/>
          <w:dataBinding w:prefixMappings="xmlns:ns0='http://schemas.microsoft.com/office/2006/coverPageProps'" w:xpath="/ns0:CoverPageProperties[1]/ns0:PublishDate[1]" w:storeItemID="{55AF091B-3C7A-41E3-B477-F2FDAA23CFDA}"/>
          <w:date w:fullDate="2025-04-04T00:00:00Z">
            <w:dateFormat w:val="d MMMM yyyy"/>
            <w:lid w:val="pl-PL"/>
            <w:storeMappedDataAs w:val="dateTime"/>
            <w:calendar w:val="gregorian"/>
          </w:date>
        </w:sdtPr>
        <w:sdtContent>
          <w:tc>
            <w:tcPr>
              <w:tcW w:w="2962" w:type="pct"/>
              <w:shd w:val="clear" w:color="auto" w:fill="auto"/>
              <w:vAlign w:val="center"/>
            </w:tcPr>
            <w:p w14:paraId="666DD46A" w14:textId="71A354CD" w:rsidR="001C2C73" w:rsidRPr="001C2C73" w:rsidRDefault="0034038C" w:rsidP="00AE5A5A">
              <w:pPr>
                <w:pStyle w:val="Nagwek"/>
                <w:rPr>
                  <w:i/>
                </w:rPr>
              </w:pPr>
              <w:r>
                <w:rPr>
                  <w:i/>
                </w:rPr>
                <w:t>4 kwietnia 2025</w:t>
              </w:r>
            </w:p>
          </w:tc>
        </w:sdtContent>
      </w:sdt>
    </w:tr>
  </w:tbl>
  <w:p w14:paraId="693FC4D3" w14:textId="77777777" w:rsidR="001C2C73" w:rsidRPr="006D5BD3" w:rsidRDefault="005963AA" w:rsidP="00237843">
    <w:pPr>
      <w:pStyle w:val="Nagwek"/>
      <w:tabs>
        <w:tab w:val="clear" w:pos="4536"/>
        <w:tab w:val="clear" w:pos="9072"/>
      </w:tabs>
      <w:rPr>
        <w:b/>
        <w:sz w:val="24"/>
        <w:szCs w:val="24"/>
      </w:rPr>
    </w:pPr>
    <w:r w:rsidRPr="006D5BD3">
      <w:rPr>
        <w:b/>
        <w:sz w:val="24"/>
        <w:szCs w:val="24"/>
      </w:rPr>
      <w:t>Gmina Brojce</w:t>
    </w:r>
  </w:p>
  <w:p w14:paraId="4E6ECA03" w14:textId="77777777" w:rsidR="00A67DA9" w:rsidRPr="000972D9" w:rsidRDefault="00947428" w:rsidP="00237843">
    <w:pPr>
      <w:pStyle w:val="Nagwek"/>
      <w:tabs>
        <w:tab w:val="clear" w:pos="4536"/>
        <w:tab w:val="clear" w:pos="9072"/>
      </w:tabs>
      <w:rPr>
        <w:rFonts w:ascii="Verdana" w:hAnsi="Verdana"/>
        <w:b/>
        <w:sz w:val="24"/>
        <w:szCs w:val="24"/>
      </w:rPr>
    </w:pPr>
    <w:r>
      <w:rPr>
        <w:rFonts w:ascii="Verdana" w:hAnsi="Verdana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E4F7367" wp14:editId="290B1D72">
              <wp:simplePos x="0" y="0"/>
              <wp:positionH relativeFrom="column">
                <wp:posOffset>33020</wp:posOffset>
              </wp:positionH>
              <wp:positionV relativeFrom="paragraph">
                <wp:posOffset>99695</wp:posOffset>
              </wp:positionV>
              <wp:extent cx="5800725" cy="0"/>
              <wp:effectExtent l="42545" t="42545" r="43180" b="43180"/>
              <wp:wrapNone/>
              <wp:docPr id="8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07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 type="diamond" w="sm" len="sm"/>
                        <a:tailEnd type="diamond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DCAA4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4" o:spid="_x0000_s1026" type="#_x0000_t32" style="position:absolute;margin-left:2.6pt;margin-top:7.85pt;width:456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" strokecolor="gray [1629]" strokeweight="1pt">
              <v:stroke startarrow="diamond" startarrowwidth="narrow" startarrowlength="short" endarrow="diamond" endarrowwidth="narrow" endarrowlength="shor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B895D" w14:textId="77777777" w:rsidR="00F00EF4" w:rsidRDefault="00000000">
    <w:pPr>
      <w:pStyle w:val="Nagwek"/>
    </w:pPr>
    <w:r>
      <w:rPr>
        <w:noProof/>
      </w:rPr>
      <w:pict w14:anchorId="22A37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5" o:spid="_x0000_s1025" type="#_x0000_t75" style="position:absolute;margin-left:0;margin-top:0;width:595.2pt;height:841.8pt;z-index:-251659264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6E5A"/>
    <w:multiLevelType w:val="hybridMultilevel"/>
    <w:tmpl w:val="7FFEB3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302A7"/>
    <w:multiLevelType w:val="hybridMultilevel"/>
    <w:tmpl w:val="D0341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D3080"/>
    <w:multiLevelType w:val="hybridMultilevel"/>
    <w:tmpl w:val="BAEA56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94280"/>
    <w:multiLevelType w:val="hybridMultilevel"/>
    <w:tmpl w:val="E90AB3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D77FC2"/>
    <w:multiLevelType w:val="hybridMultilevel"/>
    <w:tmpl w:val="16C4D4AC"/>
    <w:lvl w:ilvl="0" w:tplc="4E8A70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0A3ED9"/>
    <w:multiLevelType w:val="multilevel"/>
    <w:tmpl w:val="91B0BADA"/>
    <w:lvl w:ilvl="0">
      <w:numFmt w:val="decimalZero"/>
      <w:lvlText w:val="%1"/>
      <w:lvlJc w:val="left"/>
      <w:pPr>
        <w:ind w:left="7230" w:hanging="7230"/>
      </w:pPr>
      <w:rPr>
        <w:rFonts w:hint="default"/>
      </w:rPr>
    </w:lvl>
    <w:lvl w:ilvl="1">
      <w:numFmt w:val="decimalZero"/>
      <w:lvlText w:val="%1.%2"/>
      <w:lvlJc w:val="left"/>
      <w:pPr>
        <w:ind w:left="7230" w:hanging="7230"/>
      </w:pPr>
      <w:rPr>
        <w:rFonts w:hint="default"/>
      </w:rPr>
    </w:lvl>
    <w:lvl w:ilvl="2">
      <w:numFmt w:val="decimalZero"/>
      <w:lvlText w:val="%1.%2.%3.0"/>
      <w:lvlJc w:val="left"/>
      <w:pPr>
        <w:ind w:left="7230" w:hanging="723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30" w:hanging="7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30" w:hanging="7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30" w:hanging="723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30" w:hanging="723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0" w:hanging="723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30" w:hanging="7230"/>
      </w:pPr>
      <w:rPr>
        <w:rFonts w:hint="default"/>
      </w:rPr>
    </w:lvl>
  </w:abstractNum>
  <w:abstractNum w:abstractNumId="6" w15:restartNumberingAfterBreak="0">
    <w:nsid w:val="757B44E0"/>
    <w:multiLevelType w:val="hybridMultilevel"/>
    <w:tmpl w:val="72F0E278"/>
    <w:lvl w:ilvl="0" w:tplc="9E521F84">
      <w:start w:val="1"/>
      <w:numFmt w:val="decimal"/>
      <w:lvlText w:val="%1."/>
      <w:lvlJc w:val="left"/>
      <w:pPr>
        <w:ind w:left="720" w:hanging="360"/>
      </w:pPr>
      <w:rPr>
        <w:b w:val="0"/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063DD"/>
    <w:multiLevelType w:val="hybridMultilevel"/>
    <w:tmpl w:val="D03415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489801">
    <w:abstractNumId w:val="5"/>
  </w:num>
  <w:num w:numId="2" w16cid:durableId="394859188">
    <w:abstractNumId w:val="4"/>
  </w:num>
  <w:num w:numId="3" w16cid:durableId="1100492295">
    <w:abstractNumId w:val="1"/>
  </w:num>
  <w:num w:numId="4" w16cid:durableId="165098199">
    <w:abstractNumId w:val="7"/>
  </w:num>
  <w:num w:numId="5" w16cid:durableId="19328538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52539830">
    <w:abstractNumId w:val="3"/>
  </w:num>
  <w:num w:numId="7" w16cid:durableId="900406426">
    <w:abstractNumId w:val="6"/>
  </w:num>
  <w:num w:numId="8" w16cid:durableId="1535464696">
    <w:abstractNumId w:val="2"/>
  </w:num>
  <w:num w:numId="9" w16cid:durableId="2052264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attachedTemplate r:id="rId1"/>
  <w:defaultTabStop w:val="709"/>
  <w:hyphenationZone w:val="425"/>
  <w:drawingGridHorizontalSpacing w:val="110"/>
  <w:drawingGridVerticalSpacing w:val="57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5E"/>
    <w:rsid w:val="000146AE"/>
    <w:rsid w:val="00030612"/>
    <w:rsid w:val="0003332D"/>
    <w:rsid w:val="000407CE"/>
    <w:rsid w:val="000451BD"/>
    <w:rsid w:val="000518E8"/>
    <w:rsid w:val="00055A58"/>
    <w:rsid w:val="00081EB4"/>
    <w:rsid w:val="000972D9"/>
    <w:rsid w:val="000A7028"/>
    <w:rsid w:val="000B2EAD"/>
    <w:rsid w:val="000B478C"/>
    <w:rsid w:val="000B671E"/>
    <w:rsid w:val="000C1CD7"/>
    <w:rsid w:val="000F2D15"/>
    <w:rsid w:val="00100DCF"/>
    <w:rsid w:val="001011E4"/>
    <w:rsid w:val="0010576F"/>
    <w:rsid w:val="00112219"/>
    <w:rsid w:val="0011797C"/>
    <w:rsid w:val="00133780"/>
    <w:rsid w:val="00142934"/>
    <w:rsid w:val="001536F8"/>
    <w:rsid w:val="001663E1"/>
    <w:rsid w:val="00167306"/>
    <w:rsid w:val="001A65A7"/>
    <w:rsid w:val="001C2C73"/>
    <w:rsid w:val="001C6050"/>
    <w:rsid w:val="001D1D14"/>
    <w:rsid w:val="001E2C68"/>
    <w:rsid w:val="001F1525"/>
    <w:rsid w:val="00210B5A"/>
    <w:rsid w:val="00211EF3"/>
    <w:rsid w:val="00216A14"/>
    <w:rsid w:val="00235306"/>
    <w:rsid w:val="00237843"/>
    <w:rsid w:val="00244531"/>
    <w:rsid w:val="0027586C"/>
    <w:rsid w:val="00276306"/>
    <w:rsid w:val="002C2671"/>
    <w:rsid w:val="002F5456"/>
    <w:rsid w:val="0031110D"/>
    <w:rsid w:val="003119E1"/>
    <w:rsid w:val="0034038C"/>
    <w:rsid w:val="00342FF8"/>
    <w:rsid w:val="00347CEF"/>
    <w:rsid w:val="00366B76"/>
    <w:rsid w:val="0037336E"/>
    <w:rsid w:val="00373B73"/>
    <w:rsid w:val="00384BD3"/>
    <w:rsid w:val="003B113F"/>
    <w:rsid w:val="003B6BDB"/>
    <w:rsid w:val="003E6177"/>
    <w:rsid w:val="0040492F"/>
    <w:rsid w:val="00410F4B"/>
    <w:rsid w:val="004112F6"/>
    <w:rsid w:val="00413ADA"/>
    <w:rsid w:val="0043668D"/>
    <w:rsid w:val="00444EBE"/>
    <w:rsid w:val="00473C56"/>
    <w:rsid w:val="00492980"/>
    <w:rsid w:val="004B6FCB"/>
    <w:rsid w:val="004C4B61"/>
    <w:rsid w:val="004C722D"/>
    <w:rsid w:val="004D37CC"/>
    <w:rsid w:val="004E5D76"/>
    <w:rsid w:val="004F5726"/>
    <w:rsid w:val="005041EE"/>
    <w:rsid w:val="005041FD"/>
    <w:rsid w:val="005327E3"/>
    <w:rsid w:val="00564E07"/>
    <w:rsid w:val="00575E43"/>
    <w:rsid w:val="0058217E"/>
    <w:rsid w:val="005844B9"/>
    <w:rsid w:val="005963AA"/>
    <w:rsid w:val="005C0748"/>
    <w:rsid w:val="006415C4"/>
    <w:rsid w:val="00667D03"/>
    <w:rsid w:val="00672CCA"/>
    <w:rsid w:val="00676F4E"/>
    <w:rsid w:val="00681701"/>
    <w:rsid w:val="00693200"/>
    <w:rsid w:val="006B5247"/>
    <w:rsid w:val="006C514C"/>
    <w:rsid w:val="006D5BD3"/>
    <w:rsid w:val="006E12DD"/>
    <w:rsid w:val="006E30A8"/>
    <w:rsid w:val="006E43D6"/>
    <w:rsid w:val="00704D6E"/>
    <w:rsid w:val="007242B7"/>
    <w:rsid w:val="00727582"/>
    <w:rsid w:val="00745FDE"/>
    <w:rsid w:val="00751A56"/>
    <w:rsid w:val="007965C6"/>
    <w:rsid w:val="00796CCB"/>
    <w:rsid w:val="007A2CA1"/>
    <w:rsid w:val="007E0C16"/>
    <w:rsid w:val="00840BB3"/>
    <w:rsid w:val="0084427F"/>
    <w:rsid w:val="008552B4"/>
    <w:rsid w:val="008C495A"/>
    <w:rsid w:val="008C4C79"/>
    <w:rsid w:val="008E0E44"/>
    <w:rsid w:val="008F0B7C"/>
    <w:rsid w:val="0090348C"/>
    <w:rsid w:val="00905A0A"/>
    <w:rsid w:val="009107EB"/>
    <w:rsid w:val="009212D3"/>
    <w:rsid w:val="00933733"/>
    <w:rsid w:val="00943173"/>
    <w:rsid w:val="0094475D"/>
    <w:rsid w:val="00947428"/>
    <w:rsid w:val="009B5821"/>
    <w:rsid w:val="009C16DD"/>
    <w:rsid w:val="009D1905"/>
    <w:rsid w:val="009D4E7F"/>
    <w:rsid w:val="009F44AA"/>
    <w:rsid w:val="00A15069"/>
    <w:rsid w:val="00A17601"/>
    <w:rsid w:val="00A304E6"/>
    <w:rsid w:val="00A36778"/>
    <w:rsid w:val="00A67DA9"/>
    <w:rsid w:val="00A762F1"/>
    <w:rsid w:val="00A87A7A"/>
    <w:rsid w:val="00AA6201"/>
    <w:rsid w:val="00AA7C39"/>
    <w:rsid w:val="00AD689E"/>
    <w:rsid w:val="00AE5A5A"/>
    <w:rsid w:val="00B02B3E"/>
    <w:rsid w:val="00B1689E"/>
    <w:rsid w:val="00B3008B"/>
    <w:rsid w:val="00B569B1"/>
    <w:rsid w:val="00B60A6F"/>
    <w:rsid w:val="00B67FE0"/>
    <w:rsid w:val="00B82CBE"/>
    <w:rsid w:val="00B94002"/>
    <w:rsid w:val="00B959D3"/>
    <w:rsid w:val="00BD7B07"/>
    <w:rsid w:val="00C05D4B"/>
    <w:rsid w:val="00C1347A"/>
    <w:rsid w:val="00C54A0C"/>
    <w:rsid w:val="00CA6729"/>
    <w:rsid w:val="00CC3F38"/>
    <w:rsid w:val="00CD56BB"/>
    <w:rsid w:val="00CF6CF2"/>
    <w:rsid w:val="00D123AE"/>
    <w:rsid w:val="00D15EDE"/>
    <w:rsid w:val="00D2310C"/>
    <w:rsid w:val="00D30FAB"/>
    <w:rsid w:val="00D4049D"/>
    <w:rsid w:val="00D53129"/>
    <w:rsid w:val="00D55855"/>
    <w:rsid w:val="00D60820"/>
    <w:rsid w:val="00D86E05"/>
    <w:rsid w:val="00D952F9"/>
    <w:rsid w:val="00DB0196"/>
    <w:rsid w:val="00E030F1"/>
    <w:rsid w:val="00E14711"/>
    <w:rsid w:val="00E91442"/>
    <w:rsid w:val="00E97F5E"/>
    <w:rsid w:val="00EA22B5"/>
    <w:rsid w:val="00EA3256"/>
    <w:rsid w:val="00EA412D"/>
    <w:rsid w:val="00EA7CE2"/>
    <w:rsid w:val="00EB3C49"/>
    <w:rsid w:val="00EC3BFA"/>
    <w:rsid w:val="00ED23B8"/>
    <w:rsid w:val="00ED2AFC"/>
    <w:rsid w:val="00ED3C4D"/>
    <w:rsid w:val="00EF581E"/>
    <w:rsid w:val="00F00EF4"/>
    <w:rsid w:val="00F020CB"/>
    <w:rsid w:val="00F043E6"/>
    <w:rsid w:val="00F271B1"/>
    <w:rsid w:val="00F31FF3"/>
    <w:rsid w:val="00FA5558"/>
    <w:rsid w:val="00FE22EC"/>
    <w:rsid w:val="00FE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AD5F9A"/>
  <w15:docId w15:val="{2AA105A6-7EA5-4CED-807F-B691DF26A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EF4"/>
  </w:style>
  <w:style w:type="paragraph" w:styleId="Stopka">
    <w:name w:val="footer"/>
    <w:basedOn w:val="Normalny"/>
    <w:link w:val="Stopka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EF4"/>
  </w:style>
  <w:style w:type="paragraph" w:styleId="Tekstdymka">
    <w:name w:val="Balloon Text"/>
    <w:basedOn w:val="Normalny"/>
    <w:link w:val="TekstdymkaZnak"/>
    <w:uiPriority w:val="99"/>
    <w:semiHidden/>
    <w:unhideWhenUsed/>
    <w:rsid w:val="00081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1EB4"/>
    <w:rPr>
      <w:rFonts w:ascii="Tahoma" w:hAnsi="Tahoma" w:cs="Tahoma"/>
      <w:sz w:val="16"/>
      <w:szCs w:val="16"/>
    </w:rPr>
  </w:style>
  <w:style w:type="paragraph" w:customStyle="1" w:styleId="nazwaPL">
    <w:name w:val="nazwa PL"/>
    <w:basedOn w:val="Normalny"/>
    <w:uiPriority w:val="99"/>
    <w:rsid w:val="00081E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Adobe Garamond Pro" w:hAnsi="Adobe Garamond Pro" w:cs="Adobe Garamond Pro"/>
      <w:smallCaps/>
      <w:color w:val="FFFFFF"/>
      <w:sz w:val="18"/>
      <w:szCs w:val="18"/>
    </w:rPr>
  </w:style>
  <w:style w:type="paragraph" w:customStyle="1" w:styleId="nagwekfunkcja">
    <w:name w:val="nagłówek funkcja"/>
    <w:basedOn w:val="nazwaPL"/>
    <w:uiPriority w:val="99"/>
    <w:rsid w:val="00081EB4"/>
    <w:pPr>
      <w:spacing w:line="416" w:lineRule="atLeast"/>
    </w:pPr>
    <w:rPr>
      <w:sz w:val="23"/>
      <w:szCs w:val="23"/>
    </w:rPr>
  </w:style>
  <w:style w:type="paragraph" w:customStyle="1" w:styleId="BasicParagraph">
    <w:name w:val="[Basic Paragraph]"/>
    <w:basedOn w:val="Normalny"/>
    <w:uiPriority w:val="99"/>
    <w:rsid w:val="008C4C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nazwajednostki">
    <w:name w:val="nazwa jednostki"/>
    <w:basedOn w:val="BasicParagraph"/>
    <w:qFormat/>
    <w:rsid w:val="00EB3C49"/>
    <w:pPr>
      <w:tabs>
        <w:tab w:val="left" w:pos="340"/>
      </w:tabs>
      <w:spacing w:line="240" w:lineRule="auto"/>
    </w:pPr>
    <w:rPr>
      <w:smallCaps/>
      <w:color w:val="auto"/>
      <w:kern w:val="22"/>
      <w:sz w:val="22"/>
      <w:szCs w:val="18"/>
      <w:lang w:val="pl-PL"/>
    </w:rPr>
  </w:style>
  <w:style w:type="paragraph" w:customStyle="1" w:styleId="stopkaadresowa">
    <w:name w:val="stopka adresowa"/>
    <w:basedOn w:val="BasicParagraph"/>
    <w:qFormat/>
    <w:rsid w:val="00EB3C49"/>
    <w:pPr>
      <w:pBdr>
        <w:left w:val="single" w:sz="6" w:space="6" w:color="782834"/>
      </w:pBdr>
      <w:tabs>
        <w:tab w:val="left" w:pos="340"/>
      </w:tabs>
      <w:spacing w:line="240" w:lineRule="auto"/>
    </w:pPr>
    <w:rPr>
      <w:color w:val="auto"/>
      <w:sz w:val="18"/>
      <w:szCs w:val="18"/>
      <w:lang w:val="en-GB"/>
    </w:rPr>
  </w:style>
  <w:style w:type="paragraph" w:styleId="Akapitzlist">
    <w:name w:val="List Paragraph"/>
    <w:basedOn w:val="Normalny"/>
    <w:uiPriority w:val="34"/>
    <w:qFormat/>
    <w:rsid w:val="008552B4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CD56BB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1A65A7"/>
    <w:rPr>
      <w:color w:val="0000FF" w:themeColor="hyperlink"/>
      <w:u w:val="single"/>
    </w:rPr>
  </w:style>
  <w:style w:type="paragraph" w:styleId="Tytu">
    <w:name w:val="Title"/>
    <w:basedOn w:val="Normalny"/>
    <w:link w:val="TytuZnak"/>
    <w:qFormat/>
    <w:rsid w:val="00AE5A5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18"/>
    </w:rPr>
  </w:style>
  <w:style w:type="character" w:customStyle="1" w:styleId="TytuZnak">
    <w:name w:val="Tytuł Znak"/>
    <w:basedOn w:val="Domylnaczcionkaakapitu"/>
    <w:link w:val="Tytu"/>
    <w:rsid w:val="00AE5A5A"/>
    <w:rPr>
      <w:rFonts w:ascii="Times New Roman" w:eastAsia="Times New Roman" w:hAnsi="Times New Roman" w:cs="Times New Roman"/>
      <w:b/>
      <w:bCs/>
      <w:color w:val="000000"/>
      <w:sz w:val="24"/>
      <w:szCs w:val="18"/>
    </w:rPr>
  </w:style>
  <w:style w:type="character" w:customStyle="1" w:styleId="apple-style-span">
    <w:name w:val="apple-style-span"/>
    <w:basedOn w:val="Domylnaczcionkaakapitu"/>
    <w:rsid w:val="00AE5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2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kumenty\szablon%20firmowy%20Gmina%20Brojce%20kolor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2025-04-04T00:00:00</PublishDate>
  <Abstract/>
  <CompanyAddress>ul. Staromłyńska 10, 70-561 Szczecin</CompanyAddress>
  <CompanyPhone/>
  <CompanyFax/>
  <CompanyEmail>WYDZIAŁ II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44D6729-36F2-4244-8B07-AB2EE7B8C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firmowy Gmina Brojce kolor.dotx</Template>
  <TotalTime>103</TotalTime>
  <Pages>1</Pages>
  <Words>385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</vt:lpstr>
    </vt:vector>
  </TitlesOfParts>
  <Company>Nazwa adresata/ imię, nazwisko</Company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creator>H.Rypinski</dc:creator>
  <cp:lastModifiedBy>Joanna Murawska</cp:lastModifiedBy>
  <cp:revision>20</cp:revision>
  <cp:lastPrinted>2025-04-04T07:29:00Z</cp:lastPrinted>
  <dcterms:created xsi:type="dcterms:W3CDTF">2022-07-13T09:27:00Z</dcterms:created>
  <dcterms:modified xsi:type="dcterms:W3CDTF">2025-04-04T11:11:00Z</dcterms:modified>
  <cp:category>00-000 Warszawa</cp:category>
</cp:coreProperties>
</file>